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9B" w:rsidRPr="00D95E07" w:rsidRDefault="001E239B" w:rsidP="001E239B">
      <w:pPr>
        <w:jc w:val="center"/>
        <w:rPr>
          <w:rFonts w:ascii="Sassoon Penpals" w:hAnsi="Sassoon Penpals" w:cs="Aharoni"/>
          <w:sz w:val="48"/>
          <w:szCs w:val="32"/>
          <w:u w:val="single"/>
        </w:rPr>
      </w:pPr>
      <w:r w:rsidRPr="00D95E07">
        <w:rPr>
          <w:rFonts w:ascii="Sassoon Penpals" w:hAnsi="Sassoon Penpals" w:cs="Aharoni"/>
          <w:sz w:val="48"/>
          <w:szCs w:val="32"/>
          <w:u w:val="single"/>
        </w:rPr>
        <w:t>Home Learning Opportunities</w:t>
      </w:r>
      <w:r w:rsidR="009E7525">
        <w:rPr>
          <w:rFonts w:ascii="Sassoon Penpals" w:hAnsi="Sassoon Penpals" w:cs="Aharoni"/>
          <w:sz w:val="48"/>
          <w:szCs w:val="32"/>
          <w:u w:val="single"/>
        </w:rPr>
        <w:t xml:space="preserve"> S</w:t>
      </w:r>
      <w:r w:rsidR="00145099">
        <w:rPr>
          <w:rFonts w:ascii="Sassoon Penpals" w:hAnsi="Sassoon Penpals" w:cs="Aharoni"/>
          <w:sz w:val="48"/>
          <w:szCs w:val="32"/>
          <w:u w:val="single"/>
        </w:rPr>
        <w:t>ummer</w:t>
      </w:r>
      <w:r w:rsidR="009E7525">
        <w:rPr>
          <w:rFonts w:ascii="Sassoon Penpals" w:hAnsi="Sassoon Penpals" w:cs="Aharoni"/>
          <w:sz w:val="48"/>
          <w:szCs w:val="32"/>
          <w:u w:val="single"/>
        </w:rPr>
        <w:t xml:space="preserve"> Term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Below is a selection of home learning opportunities based around our topic </w:t>
      </w:r>
      <w:proofErr w:type="gramStart"/>
      <w:r w:rsidRPr="00D95E07">
        <w:rPr>
          <w:rFonts w:ascii="Sassoon Penpals" w:hAnsi="Sassoon Penpals" w:cs="Aharoni"/>
          <w:sz w:val="32"/>
          <w:szCs w:val="24"/>
        </w:rPr>
        <w:t xml:space="preserve">of </w:t>
      </w:r>
      <w:r w:rsidR="00145099">
        <w:rPr>
          <w:rFonts w:ascii="Sassoon Penpals" w:hAnsi="Sassoon Penpals" w:cs="Aharoni"/>
          <w:sz w:val="32"/>
          <w:szCs w:val="24"/>
        </w:rPr>
        <w:t xml:space="preserve"> The</w:t>
      </w:r>
      <w:proofErr w:type="gramEnd"/>
      <w:r w:rsidR="00145099">
        <w:rPr>
          <w:rFonts w:ascii="Sassoon Penpals" w:hAnsi="Sassoon Penpals" w:cs="Aharoni"/>
          <w:sz w:val="32"/>
          <w:szCs w:val="24"/>
        </w:rPr>
        <w:t xml:space="preserve"> Great Fire of London.</w:t>
      </w:r>
      <w:r w:rsidRPr="00D95E07">
        <w:rPr>
          <w:rFonts w:ascii="Sassoon Penpals" w:hAnsi="Sassoon Penpals" w:cs="Aharoni"/>
          <w:sz w:val="32"/>
          <w:szCs w:val="24"/>
        </w:rPr>
        <w:t xml:space="preserve"> These are optional and may be brought into school at any time. If you wish to complete some of these activities, </w:t>
      </w:r>
      <w:r w:rsidR="003E23B4" w:rsidRPr="00D95E07">
        <w:rPr>
          <w:rFonts w:ascii="Sassoon Penpals" w:hAnsi="Sassoon Penpals" w:cs="Aharoni"/>
          <w:sz w:val="32"/>
          <w:szCs w:val="24"/>
        </w:rPr>
        <w:t xml:space="preserve">bring them into school and you will get extra </w:t>
      </w:r>
      <w:proofErr w:type="spellStart"/>
      <w:r w:rsidR="003E23B4" w:rsidRPr="00D95E07">
        <w:rPr>
          <w:rFonts w:ascii="Sassoon Penpals" w:hAnsi="Sassoon Penpals" w:cs="Aharoni"/>
          <w:sz w:val="32"/>
          <w:szCs w:val="24"/>
        </w:rPr>
        <w:t>housepoints</w:t>
      </w:r>
      <w:proofErr w:type="spellEnd"/>
      <w:r w:rsidR="003E23B4" w:rsidRPr="00D95E07">
        <w:rPr>
          <w:rFonts w:ascii="Sassoon Penpals" w:hAnsi="Sassoon Penpals" w:cs="Aharoni"/>
          <w:sz w:val="32"/>
          <w:szCs w:val="24"/>
        </w:rPr>
        <w:t>.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Our</w:t>
      </w:r>
      <w:r w:rsidR="00744781" w:rsidRPr="00D95E07">
        <w:rPr>
          <w:rFonts w:ascii="Sassoon Penpals" w:hAnsi="Sassoon Penpals" w:cs="Aharoni"/>
          <w:sz w:val="32"/>
          <w:szCs w:val="24"/>
        </w:rPr>
        <w:t xml:space="preserve"> Topic</w:t>
      </w:r>
      <w:r w:rsidRPr="00D95E07">
        <w:rPr>
          <w:rFonts w:ascii="Sassoon Penpals" w:hAnsi="Sassoon Penpals" w:cs="Aharoni"/>
          <w:sz w:val="32"/>
          <w:szCs w:val="24"/>
        </w:rPr>
        <w:t xml:space="preserve"> focus in school will be on the </w:t>
      </w:r>
      <w:r w:rsidR="00E55AF8">
        <w:rPr>
          <w:rFonts w:ascii="Sassoon Penpals" w:hAnsi="Sassoon Penpals" w:cs="Aharoni"/>
          <w:sz w:val="32"/>
          <w:szCs w:val="24"/>
        </w:rPr>
        <w:t>local area ‘</w:t>
      </w:r>
      <w:r w:rsidR="00145099">
        <w:rPr>
          <w:rFonts w:ascii="Sassoon Penpals" w:hAnsi="Sassoon Penpals" w:cs="Aharoni"/>
          <w:sz w:val="32"/>
          <w:szCs w:val="24"/>
        </w:rPr>
        <w:t>The Great Fire of London’</w:t>
      </w:r>
      <w:r w:rsidR="00E55AF8">
        <w:rPr>
          <w:rFonts w:ascii="Sassoon Penpals" w:hAnsi="Sassoon Penpals" w:cs="Aharoni"/>
          <w:sz w:val="32"/>
          <w:szCs w:val="24"/>
        </w:rPr>
        <w:t xml:space="preserve">. We will be </w:t>
      </w:r>
      <w:r w:rsidR="00145099">
        <w:rPr>
          <w:rFonts w:ascii="Sassoon Penpals" w:hAnsi="Sassoon Penpals" w:cs="Aharoni"/>
          <w:sz w:val="32"/>
          <w:szCs w:val="24"/>
        </w:rPr>
        <w:t>looking at the significance of the Great Fire of London and what happened. We will also be looking at the human and physical features of London and the River Thames.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You could…</w:t>
      </w:r>
    </w:p>
    <w:p w:rsidR="001E239B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Go on a Tour Bus of London or a walk around London with your grown up and look at the features of London.</w:t>
      </w:r>
    </w:p>
    <w:p w:rsidR="001E239B" w:rsidRPr="00145099" w:rsidRDefault="001E239B" w:rsidP="001E239B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E239B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Record facts about the Great Fire of London and what happened.</w:t>
      </w:r>
    </w:p>
    <w:p w:rsidR="001E239B" w:rsidRPr="00145099" w:rsidRDefault="001E239B" w:rsidP="001E239B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E239B" w:rsidRPr="00145099" w:rsidRDefault="00E55AF8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 xml:space="preserve">Draw a picture of </w:t>
      </w:r>
      <w:r w:rsidR="00145099" w:rsidRPr="00145099">
        <w:rPr>
          <w:rFonts w:ascii="Sassoon Penpals" w:hAnsi="Sassoon Penpals" w:cs="Aharoni"/>
          <w:sz w:val="28"/>
          <w:szCs w:val="24"/>
        </w:rPr>
        <w:t>the River Thames and the surrounding buildings.</w:t>
      </w:r>
    </w:p>
    <w:p w:rsidR="00E55AF8" w:rsidRPr="00145099" w:rsidRDefault="00E55AF8" w:rsidP="00E55AF8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E55AF8" w:rsidRPr="00145099" w:rsidRDefault="00E55AF8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 xml:space="preserve">Draw a picture of </w:t>
      </w:r>
      <w:r w:rsidR="00145099" w:rsidRPr="00145099">
        <w:rPr>
          <w:rFonts w:ascii="Sassoon Penpals" w:hAnsi="Sassoon Penpals" w:cs="Aharoni"/>
          <w:sz w:val="28"/>
          <w:szCs w:val="24"/>
        </w:rPr>
        <w:t>Samuel Pepys</w:t>
      </w:r>
    </w:p>
    <w:p w:rsidR="00D95E07" w:rsidRPr="00145099" w:rsidRDefault="00D95E07" w:rsidP="00D95E07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D95E07" w:rsidRPr="00145099" w:rsidRDefault="00E55AF8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 xml:space="preserve">With an adult research </w:t>
      </w:r>
      <w:r w:rsidR="00145099" w:rsidRPr="00145099">
        <w:rPr>
          <w:rFonts w:ascii="Sassoon Penpals" w:hAnsi="Sassoon Penpals" w:cs="Aharoni"/>
          <w:sz w:val="28"/>
          <w:szCs w:val="24"/>
        </w:rPr>
        <w:t>Samuel Pepys</w:t>
      </w:r>
      <w:r w:rsidRPr="00145099">
        <w:rPr>
          <w:rFonts w:ascii="Sassoon Penpals" w:hAnsi="Sassoon Penpals" w:cs="Aharoni"/>
          <w:sz w:val="28"/>
          <w:szCs w:val="24"/>
        </w:rPr>
        <w:t xml:space="preserve"> and find out why he is </w:t>
      </w:r>
      <w:r w:rsidR="00145099" w:rsidRPr="00145099">
        <w:rPr>
          <w:rFonts w:ascii="Sassoon Penpals" w:hAnsi="Sassoon Penpals" w:cs="Aharoni"/>
          <w:sz w:val="28"/>
          <w:szCs w:val="24"/>
        </w:rPr>
        <w:t>linked to the Great Fire of London.</w:t>
      </w:r>
    </w:p>
    <w:p w:rsidR="00E55AF8" w:rsidRPr="00145099" w:rsidRDefault="00E55AF8" w:rsidP="00E55AF8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E55AF8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Bake an item that would be sold in a bakery.</w:t>
      </w:r>
    </w:p>
    <w:p w:rsidR="00145099" w:rsidRPr="00145099" w:rsidRDefault="00145099" w:rsidP="00145099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45099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Research Firefighters and what their role is.</w:t>
      </w:r>
    </w:p>
    <w:p w:rsidR="00145099" w:rsidRPr="00145099" w:rsidRDefault="00145099" w:rsidP="00145099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45099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Look at how firefighters have changed over time.</w:t>
      </w:r>
    </w:p>
    <w:p w:rsidR="001E239B" w:rsidRPr="00D95E07" w:rsidRDefault="00744781" w:rsidP="00744781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Our Science focus is </w:t>
      </w:r>
      <w:r w:rsidR="00145099">
        <w:rPr>
          <w:rFonts w:ascii="Sassoon Penpals" w:hAnsi="Sassoon Penpals" w:cs="Aharoni"/>
          <w:sz w:val="32"/>
          <w:szCs w:val="24"/>
        </w:rPr>
        <w:t>Materials.</w:t>
      </w:r>
      <w:r w:rsidR="00E55AF8">
        <w:rPr>
          <w:rFonts w:ascii="Sassoon Penpals" w:hAnsi="Sassoon Penpals" w:cs="Aharoni"/>
          <w:sz w:val="32"/>
          <w:szCs w:val="24"/>
        </w:rPr>
        <w:t xml:space="preserve"> This also includes </w:t>
      </w:r>
      <w:r w:rsidR="00145099">
        <w:rPr>
          <w:rFonts w:ascii="Sassoon Penpals" w:hAnsi="Sassoon Penpals" w:cs="Aharoni"/>
          <w:sz w:val="32"/>
          <w:szCs w:val="24"/>
        </w:rPr>
        <w:t>naming and identifying materials as well as sorting them based on their properties.</w:t>
      </w:r>
    </w:p>
    <w:p w:rsidR="00744781" w:rsidRPr="00D95E07" w:rsidRDefault="00744781" w:rsidP="00744781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You could…</w:t>
      </w:r>
    </w:p>
    <w:p w:rsidR="00744781" w:rsidRDefault="00145099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>
        <w:rPr>
          <w:rFonts w:ascii="Sassoon Penpals" w:hAnsi="Sassoon Penpals" w:cs="Aharoni"/>
          <w:sz w:val="32"/>
          <w:szCs w:val="24"/>
        </w:rPr>
        <w:t>Could explore different objects at home and identify what they are made of.</w:t>
      </w:r>
    </w:p>
    <w:p w:rsidR="002470B7" w:rsidRDefault="002470B7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>
        <w:rPr>
          <w:rFonts w:ascii="Sassoon Penpals" w:hAnsi="Sassoon Penpals" w:cs="Aharoni"/>
          <w:sz w:val="32"/>
          <w:szCs w:val="24"/>
        </w:rPr>
        <w:t>Watch an ice cube melt.</w:t>
      </w:r>
    </w:p>
    <w:p w:rsidR="002470B7" w:rsidRPr="00D95E07" w:rsidRDefault="002470B7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>
        <w:rPr>
          <w:rFonts w:ascii="Sassoon Penpals" w:hAnsi="Sassoon Penpals" w:cs="Aharoni"/>
          <w:sz w:val="32"/>
          <w:szCs w:val="24"/>
        </w:rPr>
        <w:t>Find a material that you can see through and a material you can’t see through.</w:t>
      </w:r>
      <w:bookmarkStart w:id="0" w:name="_GoBack"/>
      <w:bookmarkEnd w:id="0"/>
    </w:p>
    <w:sectPr w:rsidR="002470B7" w:rsidRPr="00D95E07" w:rsidSect="00D95E07">
      <w:pgSz w:w="11906" w:h="16838"/>
      <w:pgMar w:top="851" w:right="1440" w:bottom="993" w:left="1440" w:header="708" w:footer="708" w:gutter="0"/>
      <w:pgBorders w:offsetFrom="page">
        <w:top w:val="wave" w:sz="12" w:space="24" w:color="0070C0"/>
        <w:left w:val="wave" w:sz="12" w:space="24" w:color="0070C0"/>
        <w:bottom w:val="wave" w:sz="12" w:space="24" w:color="0070C0"/>
        <w:right w:val="wave" w:sz="12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1BE0"/>
    <w:multiLevelType w:val="hybridMultilevel"/>
    <w:tmpl w:val="0C461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3412E"/>
    <w:multiLevelType w:val="hybridMultilevel"/>
    <w:tmpl w:val="9CFC1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9B"/>
    <w:rsid w:val="00145099"/>
    <w:rsid w:val="001E239B"/>
    <w:rsid w:val="002470B7"/>
    <w:rsid w:val="00381617"/>
    <w:rsid w:val="003E23B4"/>
    <w:rsid w:val="00471681"/>
    <w:rsid w:val="00744781"/>
    <w:rsid w:val="007B73FA"/>
    <w:rsid w:val="009E7525"/>
    <w:rsid w:val="00D95E07"/>
    <w:rsid w:val="00E5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B367"/>
  <w15:chartTrackingRefBased/>
  <w15:docId w15:val="{F9B52871-6AD4-4B7F-A14B-AAB46BAA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1DA59EFC.dotm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ESimmons</dc:creator>
  <cp:keywords/>
  <dc:description/>
  <cp:lastModifiedBy>APenning</cp:lastModifiedBy>
  <cp:revision>2</cp:revision>
  <dcterms:created xsi:type="dcterms:W3CDTF">2020-03-18T14:55:00Z</dcterms:created>
  <dcterms:modified xsi:type="dcterms:W3CDTF">2020-03-18T14:55:00Z</dcterms:modified>
</cp:coreProperties>
</file>